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94FDAC" w14:textId="77777777" w:rsidR="00644013" w:rsidRDefault="00644013" w:rsidP="00346349">
      <w:pPr>
        <w:rPr>
          <w:rFonts w:ascii="Arial" w:hAnsi="Arial" w:cs="Arial"/>
          <w:sz w:val="24"/>
          <w:szCs w:val="24"/>
        </w:rPr>
      </w:pPr>
    </w:p>
    <w:p w14:paraId="1690F5F9" w14:textId="7ECFC6A6" w:rsidR="009716D6" w:rsidRPr="007700AD" w:rsidRDefault="009716D6" w:rsidP="009716D6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Skladno s 87. členom </w:t>
      </w:r>
      <w:r w:rsidRPr="009716D6">
        <w:rPr>
          <w:rFonts w:ascii="Arial" w:hAnsi="Arial" w:cs="Arial"/>
          <w:sz w:val="24"/>
          <w:szCs w:val="24"/>
        </w:rPr>
        <w:t>Zakon</w:t>
      </w:r>
      <w:r>
        <w:rPr>
          <w:rFonts w:ascii="Arial" w:hAnsi="Arial" w:cs="Arial"/>
          <w:sz w:val="24"/>
          <w:szCs w:val="24"/>
        </w:rPr>
        <w:t>a</w:t>
      </w:r>
      <w:r w:rsidRPr="009716D6">
        <w:rPr>
          <w:rFonts w:ascii="Arial" w:hAnsi="Arial" w:cs="Arial"/>
          <w:sz w:val="24"/>
          <w:szCs w:val="24"/>
        </w:rPr>
        <w:t xml:space="preserve"> o pravilih cestnega prometa (Uradni list RS, št. 156/21 – uradno prečiščeno besedilo, 161/21 – </w:t>
      </w:r>
      <w:proofErr w:type="spellStart"/>
      <w:r w:rsidRPr="009716D6">
        <w:rPr>
          <w:rFonts w:ascii="Arial" w:hAnsi="Arial" w:cs="Arial"/>
          <w:sz w:val="24"/>
          <w:szCs w:val="24"/>
        </w:rPr>
        <w:t>popr</w:t>
      </w:r>
      <w:proofErr w:type="spellEnd"/>
      <w:r w:rsidRPr="009716D6">
        <w:rPr>
          <w:rFonts w:ascii="Arial" w:hAnsi="Arial" w:cs="Arial"/>
          <w:sz w:val="24"/>
          <w:szCs w:val="24"/>
        </w:rPr>
        <w:t xml:space="preserve">., 22/25, 86/25 – </w:t>
      </w:r>
      <w:proofErr w:type="spellStart"/>
      <w:r w:rsidRPr="009716D6">
        <w:rPr>
          <w:rFonts w:ascii="Arial" w:hAnsi="Arial" w:cs="Arial"/>
          <w:sz w:val="24"/>
          <w:szCs w:val="24"/>
        </w:rPr>
        <w:t>odl</w:t>
      </w:r>
      <w:proofErr w:type="spellEnd"/>
      <w:r w:rsidRPr="009716D6">
        <w:rPr>
          <w:rFonts w:ascii="Arial" w:hAnsi="Arial" w:cs="Arial"/>
          <w:sz w:val="24"/>
          <w:szCs w:val="24"/>
        </w:rPr>
        <w:t>. US in 14/26 – ZINUNPS)</w:t>
      </w:r>
      <w:r>
        <w:rPr>
          <w:rFonts w:ascii="Arial" w:hAnsi="Arial" w:cs="Arial"/>
          <w:sz w:val="24"/>
          <w:szCs w:val="24"/>
        </w:rPr>
        <w:t>, spodaj podpisani</w:t>
      </w:r>
    </w:p>
    <w:p w14:paraId="3ABD3C27" w14:textId="315D5EA9" w:rsidR="00346349" w:rsidRPr="007700AD" w:rsidRDefault="00346349" w:rsidP="009716D6">
      <w:pPr>
        <w:jc w:val="both"/>
        <w:rPr>
          <w:rFonts w:ascii="Arial" w:hAnsi="Arial" w:cs="Arial"/>
          <w:sz w:val="22"/>
          <w:szCs w:val="22"/>
        </w:rPr>
      </w:pPr>
    </w:p>
    <w:p w14:paraId="08B97206" w14:textId="77777777" w:rsidR="00346349" w:rsidRPr="007700AD" w:rsidRDefault="00346349" w:rsidP="00346349">
      <w:pPr>
        <w:rPr>
          <w:rFonts w:ascii="Arial" w:hAnsi="Arial" w:cs="Arial"/>
          <w:sz w:val="22"/>
          <w:szCs w:val="22"/>
        </w:rPr>
      </w:pPr>
    </w:p>
    <w:p w14:paraId="6D5D26EE" w14:textId="2A44988E" w:rsidR="008B161F" w:rsidRPr="008B161F" w:rsidRDefault="008B161F" w:rsidP="009716D6">
      <w:pPr>
        <w:jc w:val="center"/>
        <w:rPr>
          <w:rFonts w:ascii="Arial" w:hAnsi="Arial" w:cs="Arial"/>
          <w:sz w:val="24"/>
          <w:szCs w:val="24"/>
        </w:rPr>
      </w:pPr>
      <w:r w:rsidRPr="008B161F">
        <w:rPr>
          <w:rFonts w:ascii="Arial" w:hAnsi="Arial" w:cs="Arial"/>
          <w:sz w:val="24"/>
          <w:szCs w:val="24"/>
        </w:rPr>
        <w:t>__________________________________________________________</w:t>
      </w:r>
    </w:p>
    <w:p w14:paraId="29AB779E" w14:textId="02B896DD" w:rsidR="008B161F" w:rsidRPr="008B161F" w:rsidRDefault="008B161F" w:rsidP="009716D6">
      <w:pPr>
        <w:jc w:val="center"/>
        <w:rPr>
          <w:rFonts w:ascii="Arial" w:hAnsi="Arial" w:cs="Arial"/>
          <w:sz w:val="24"/>
          <w:szCs w:val="24"/>
        </w:rPr>
      </w:pPr>
      <w:r w:rsidRPr="008B161F">
        <w:rPr>
          <w:rFonts w:ascii="Arial" w:hAnsi="Arial" w:cs="Arial"/>
          <w:sz w:val="24"/>
          <w:szCs w:val="24"/>
        </w:rPr>
        <w:t>/starš/zakoniti zastopnik/</w:t>
      </w:r>
    </w:p>
    <w:p w14:paraId="266077F3" w14:textId="77777777" w:rsidR="009716D6" w:rsidRDefault="009716D6" w:rsidP="009716D6">
      <w:pPr>
        <w:rPr>
          <w:rFonts w:ascii="Arial" w:hAnsi="Arial" w:cs="Arial"/>
          <w:sz w:val="22"/>
          <w:szCs w:val="22"/>
        </w:rPr>
      </w:pPr>
    </w:p>
    <w:p w14:paraId="6B463A7F" w14:textId="77777777" w:rsidR="009716D6" w:rsidRDefault="009716D6" w:rsidP="009716D6">
      <w:pPr>
        <w:rPr>
          <w:rFonts w:ascii="Arial" w:hAnsi="Arial" w:cs="Arial"/>
          <w:sz w:val="22"/>
          <w:szCs w:val="22"/>
        </w:rPr>
      </w:pPr>
    </w:p>
    <w:p w14:paraId="78DD9BC8" w14:textId="77777777" w:rsidR="009716D6" w:rsidRDefault="009716D6" w:rsidP="009716D6">
      <w:pPr>
        <w:jc w:val="center"/>
        <w:rPr>
          <w:rFonts w:ascii="Arial" w:hAnsi="Arial" w:cs="Arial"/>
          <w:b/>
          <w:bCs/>
          <w:sz w:val="30"/>
          <w:szCs w:val="30"/>
        </w:rPr>
      </w:pPr>
    </w:p>
    <w:p w14:paraId="7F108B39" w14:textId="77777777" w:rsidR="009716D6" w:rsidRDefault="009716D6" w:rsidP="009716D6">
      <w:pPr>
        <w:jc w:val="center"/>
        <w:rPr>
          <w:rFonts w:ascii="Arial" w:hAnsi="Arial" w:cs="Arial"/>
          <w:b/>
          <w:bCs/>
          <w:sz w:val="30"/>
          <w:szCs w:val="30"/>
        </w:rPr>
      </w:pPr>
    </w:p>
    <w:p w14:paraId="0BFCDA28" w14:textId="68AE3ABE" w:rsidR="009716D6" w:rsidRDefault="009716D6" w:rsidP="009716D6">
      <w:pPr>
        <w:jc w:val="center"/>
        <w:rPr>
          <w:rFonts w:ascii="Arial" w:hAnsi="Arial" w:cs="Arial"/>
          <w:b/>
          <w:bCs/>
          <w:sz w:val="30"/>
          <w:szCs w:val="30"/>
        </w:rPr>
      </w:pPr>
      <w:r w:rsidRPr="009716D6">
        <w:rPr>
          <w:rFonts w:ascii="Arial" w:hAnsi="Arial" w:cs="Arial"/>
          <w:b/>
          <w:bCs/>
          <w:sz w:val="30"/>
          <w:szCs w:val="30"/>
        </w:rPr>
        <w:t>SOGLAŠAM</w:t>
      </w:r>
    </w:p>
    <w:p w14:paraId="52E1AF90" w14:textId="77777777" w:rsidR="009716D6" w:rsidRDefault="009716D6" w:rsidP="009716D6">
      <w:pPr>
        <w:jc w:val="center"/>
        <w:rPr>
          <w:rFonts w:ascii="Arial" w:hAnsi="Arial" w:cs="Arial"/>
          <w:b/>
          <w:bCs/>
          <w:sz w:val="30"/>
          <w:szCs w:val="30"/>
        </w:rPr>
      </w:pPr>
    </w:p>
    <w:p w14:paraId="1FF36FA6" w14:textId="77777777" w:rsidR="009716D6" w:rsidRPr="009716D6" w:rsidRDefault="009716D6" w:rsidP="009716D6">
      <w:pPr>
        <w:jc w:val="center"/>
        <w:rPr>
          <w:rFonts w:ascii="Arial" w:hAnsi="Arial" w:cs="Arial"/>
          <w:b/>
          <w:bCs/>
          <w:sz w:val="30"/>
          <w:szCs w:val="30"/>
        </w:rPr>
      </w:pPr>
    </w:p>
    <w:p w14:paraId="75410F50" w14:textId="77777777" w:rsidR="009716D6" w:rsidRDefault="009716D6" w:rsidP="009716D6">
      <w:pPr>
        <w:rPr>
          <w:rFonts w:ascii="Arial" w:hAnsi="Arial" w:cs="Arial"/>
          <w:sz w:val="22"/>
          <w:szCs w:val="22"/>
        </w:rPr>
      </w:pPr>
    </w:p>
    <w:p w14:paraId="3218A551" w14:textId="77777777" w:rsidR="008B161F" w:rsidRPr="008B161F" w:rsidRDefault="008B161F" w:rsidP="008B161F">
      <w:pPr>
        <w:rPr>
          <w:rFonts w:ascii="Arial" w:hAnsi="Arial" w:cs="Arial"/>
          <w:sz w:val="24"/>
          <w:szCs w:val="24"/>
        </w:rPr>
      </w:pPr>
    </w:p>
    <w:p w14:paraId="09555F03" w14:textId="2BC29382" w:rsidR="009716D6" w:rsidRPr="008B161F" w:rsidRDefault="009716D6" w:rsidP="009716D6">
      <w:pPr>
        <w:rPr>
          <w:rFonts w:ascii="Arial" w:hAnsi="Arial" w:cs="Arial"/>
          <w:sz w:val="24"/>
          <w:szCs w:val="24"/>
        </w:rPr>
      </w:pPr>
      <w:r w:rsidRPr="008B161F">
        <w:rPr>
          <w:rFonts w:ascii="Arial" w:hAnsi="Arial" w:cs="Arial"/>
          <w:sz w:val="24"/>
          <w:szCs w:val="24"/>
        </w:rPr>
        <w:t>da moj otrok _______________________________________________________</w:t>
      </w:r>
    </w:p>
    <w:p w14:paraId="2B2AABBD" w14:textId="77777777" w:rsidR="009716D6" w:rsidRPr="008B161F" w:rsidRDefault="009716D6" w:rsidP="009716D6">
      <w:pPr>
        <w:rPr>
          <w:rFonts w:ascii="Arial" w:hAnsi="Arial" w:cs="Arial"/>
          <w:sz w:val="24"/>
          <w:szCs w:val="24"/>
        </w:rPr>
      </w:pPr>
      <w:r w:rsidRPr="008B161F">
        <w:rPr>
          <w:rFonts w:ascii="Arial" w:hAnsi="Arial" w:cs="Arial"/>
          <w:sz w:val="24"/>
          <w:szCs w:val="24"/>
        </w:rPr>
        <w:t xml:space="preserve">                                                            /ime in priimek/</w:t>
      </w:r>
    </w:p>
    <w:p w14:paraId="1F0B4D99" w14:textId="77777777" w:rsidR="009716D6" w:rsidRPr="008B161F" w:rsidRDefault="009716D6" w:rsidP="009716D6">
      <w:pPr>
        <w:rPr>
          <w:rFonts w:ascii="Arial" w:hAnsi="Arial" w:cs="Arial"/>
          <w:sz w:val="24"/>
          <w:szCs w:val="24"/>
        </w:rPr>
      </w:pPr>
    </w:p>
    <w:p w14:paraId="0FACBB8E" w14:textId="77777777" w:rsidR="009716D6" w:rsidRPr="008B161F" w:rsidRDefault="009716D6" w:rsidP="009716D6">
      <w:pPr>
        <w:rPr>
          <w:rFonts w:ascii="Arial" w:hAnsi="Arial" w:cs="Arial"/>
          <w:sz w:val="24"/>
          <w:szCs w:val="24"/>
        </w:rPr>
      </w:pPr>
    </w:p>
    <w:p w14:paraId="70A3E94F" w14:textId="764200D1" w:rsidR="009716D6" w:rsidRPr="008B161F" w:rsidRDefault="009716D6" w:rsidP="009716D6">
      <w:pPr>
        <w:spacing w:line="48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rojen </w:t>
      </w:r>
      <w:r w:rsidRPr="008B161F">
        <w:rPr>
          <w:rFonts w:ascii="Arial" w:hAnsi="Arial" w:cs="Arial"/>
          <w:sz w:val="24"/>
          <w:szCs w:val="24"/>
        </w:rPr>
        <w:t xml:space="preserve">______________________, </w:t>
      </w:r>
      <w:r>
        <w:rPr>
          <w:rFonts w:ascii="Arial" w:hAnsi="Arial" w:cs="Arial"/>
          <w:sz w:val="24"/>
          <w:szCs w:val="24"/>
        </w:rPr>
        <w:t xml:space="preserve">s stalnim bivališčem na naslovu ______________________ _________________________________________, </w:t>
      </w:r>
      <w:r w:rsidRPr="008B161F">
        <w:rPr>
          <w:rFonts w:ascii="Arial" w:hAnsi="Arial" w:cs="Arial"/>
          <w:sz w:val="24"/>
          <w:szCs w:val="24"/>
        </w:rPr>
        <w:t>ki v šolskem letu</w:t>
      </w:r>
      <w:r>
        <w:rPr>
          <w:rFonts w:ascii="Arial" w:hAnsi="Arial" w:cs="Arial"/>
          <w:sz w:val="24"/>
          <w:szCs w:val="24"/>
        </w:rPr>
        <w:t xml:space="preserve"> _____/_____     </w:t>
      </w:r>
      <w:r w:rsidRPr="008B161F">
        <w:rPr>
          <w:rFonts w:ascii="Arial" w:hAnsi="Arial" w:cs="Arial"/>
          <w:sz w:val="24"/>
          <w:szCs w:val="24"/>
        </w:rPr>
        <w:t xml:space="preserve">obiskuje </w:t>
      </w:r>
    </w:p>
    <w:p w14:paraId="5B3A7AC7" w14:textId="77777777" w:rsidR="009716D6" w:rsidRPr="008B161F" w:rsidRDefault="009716D6" w:rsidP="009716D6">
      <w:pPr>
        <w:rPr>
          <w:rFonts w:ascii="Arial" w:hAnsi="Arial" w:cs="Arial"/>
          <w:sz w:val="24"/>
          <w:szCs w:val="24"/>
        </w:rPr>
      </w:pPr>
    </w:p>
    <w:p w14:paraId="6D850087" w14:textId="2DE8ACA2" w:rsidR="009716D6" w:rsidRPr="008B161F" w:rsidRDefault="009716D6" w:rsidP="009716D6">
      <w:pPr>
        <w:rPr>
          <w:rFonts w:ascii="Arial" w:hAnsi="Arial" w:cs="Arial"/>
          <w:sz w:val="24"/>
          <w:szCs w:val="24"/>
        </w:rPr>
      </w:pPr>
      <w:r w:rsidRPr="008B161F">
        <w:rPr>
          <w:rFonts w:ascii="Arial" w:hAnsi="Arial" w:cs="Arial"/>
          <w:sz w:val="24"/>
          <w:szCs w:val="24"/>
        </w:rPr>
        <w:t xml:space="preserve">_______. razred </w:t>
      </w:r>
      <w:r>
        <w:rPr>
          <w:rFonts w:ascii="Arial" w:hAnsi="Arial" w:cs="Arial"/>
          <w:sz w:val="24"/>
          <w:szCs w:val="24"/>
        </w:rPr>
        <w:t>Osnovne šole Bizeljsko</w:t>
      </w:r>
      <w:r>
        <w:rPr>
          <w:rFonts w:ascii="Arial" w:hAnsi="Arial" w:cs="Arial"/>
          <w:sz w:val="24"/>
          <w:szCs w:val="24"/>
        </w:rPr>
        <w:t xml:space="preserve">, </w:t>
      </w:r>
    </w:p>
    <w:p w14:paraId="22722BE3" w14:textId="77777777" w:rsidR="009716D6" w:rsidRPr="008B161F" w:rsidRDefault="009716D6" w:rsidP="009716D6">
      <w:pPr>
        <w:rPr>
          <w:rFonts w:ascii="Arial" w:hAnsi="Arial" w:cs="Arial"/>
          <w:sz w:val="24"/>
          <w:szCs w:val="24"/>
        </w:rPr>
      </w:pPr>
    </w:p>
    <w:p w14:paraId="110A6C39" w14:textId="77777777" w:rsidR="009716D6" w:rsidRPr="008B161F" w:rsidRDefault="009716D6" w:rsidP="009716D6">
      <w:pPr>
        <w:rPr>
          <w:rFonts w:ascii="Arial" w:hAnsi="Arial" w:cs="Arial"/>
          <w:sz w:val="24"/>
          <w:szCs w:val="24"/>
        </w:rPr>
      </w:pPr>
      <w:r w:rsidRPr="008B161F">
        <w:rPr>
          <w:rFonts w:ascii="Arial" w:hAnsi="Arial" w:cs="Arial"/>
          <w:sz w:val="24"/>
          <w:szCs w:val="24"/>
        </w:rPr>
        <w:t xml:space="preserve"> </w:t>
      </w:r>
    </w:p>
    <w:p w14:paraId="57E6887E" w14:textId="1DF2C7CC" w:rsidR="009716D6" w:rsidRPr="008B161F" w:rsidRDefault="009716D6" w:rsidP="009716D6">
      <w:pPr>
        <w:spacing w:line="480" w:lineRule="auto"/>
        <w:rPr>
          <w:rFonts w:ascii="Arial" w:hAnsi="Arial" w:cs="Arial"/>
          <w:sz w:val="24"/>
          <w:szCs w:val="24"/>
        </w:rPr>
      </w:pPr>
      <w:r w:rsidRPr="008B161F">
        <w:rPr>
          <w:rFonts w:ascii="Arial" w:hAnsi="Arial" w:cs="Arial"/>
          <w:b/>
          <w:bCs/>
          <w:sz w:val="24"/>
          <w:szCs w:val="24"/>
        </w:rPr>
        <w:t>prihaja v šolo in odhaja iz šole brez spremstva staršev s starejšo sestro/bratom/osebo staro najmanj 10 let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Pr="008B161F">
        <w:rPr>
          <w:rFonts w:ascii="Arial" w:hAnsi="Arial" w:cs="Arial"/>
          <w:sz w:val="24"/>
          <w:szCs w:val="24"/>
        </w:rPr>
        <w:t>___________</w:t>
      </w:r>
      <w:r>
        <w:rPr>
          <w:rFonts w:ascii="Arial" w:hAnsi="Arial" w:cs="Arial"/>
          <w:sz w:val="24"/>
          <w:szCs w:val="24"/>
        </w:rPr>
        <w:t>________________________</w:t>
      </w:r>
      <w:r w:rsidRPr="008B161F">
        <w:rPr>
          <w:rFonts w:ascii="Arial" w:hAnsi="Arial" w:cs="Arial"/>
          <w:sz w:val="24"/>
          <w:szCs w:val="24"/>
        </w:rPr>
        <w:t>_____(ime in priimek osebe)</w:t>
      </w:r>
      <w:r>
        <w:rPr>
          <w:rFonts w:ascii="Arial" w:hAnsi="Arial" w:cs="Arial"/>
          <w:sz w:val="24"/>
          <w:szCs w:val="24"/>
        </w:rPr>
        <w:t>.</w:t>
      </w:r>
    </w:p>
    <w:p w14:paraId="420F360C" w14:textId="77777777" w:rsidR="009716D6" w:rsidRPr="008B161F" w:rsidRDefault="009716D6" w:rsidP="009716D6">
      <w:pPr>
        <w:rPr>
          <w:rFonts w:ascii="Arial" w:hAnsi="Arial" w:cs="Arial"/>
          <w:sz w:val="24"/>
          <w:szCs w:val="24"/>
        </w:rPr>
      </w:pPr>
    </w:p>
    <w:p w14:paraId="5C992FE4" w14:textId="77777777" w:rsidR="009716D6" w:rsidRPr="008B161F" w:rsidRDefault="009716D6" w:rsidP="009716D6">
      <w:pPr>
        <w:rPr>
          <w:rFonts w:ascii="Arial" w:hAnsi="Arial" w:cs="Arial"/>
          <w:sz w:val="24"/>
          <w:szCs w:val="24"/>
        </w:rPr>
      </w:pPr>
    </w:p>
    <w:p w14:paraId="7BCF2D3E" w14:textId="77777777" w:rsidR="009716D6" w:rsidRPr="008B161F" w:rsidRDefault="009716D6" w:rsidP="009716D6">
      <w:pPr>
        <w:rPr>
          <w:rFonts w:ascii="Arial" w:hAnsi="Arial" w:cs="Arial"/>
          <w:sz w:val="24"/>
          <w:szCs w:val="24"/>
        </w:rPr>
      </w:pPr>
    </w:p>
    <w:p w14:paraId="5607A78C" w14:textId="77777777" w:rsidR="009716D6" w:rsidRPr="008B161F" w:rsidRDefault="009716D6" w:rsidP="009716D6">
      <w:pPr>
        <w:rPr>
          <w:rFonts w:ascii="Arial" w:hAnsi="Arial" w:cs="Arial"/>
          <w:sz w:val="24"/>
          <w:szCs w:val="24"/>
        </w:rPr>
      </w:pPr>
    </w:p>
    <w:p w14:paraId="7EB381CB" w14:textId="77777777" w:rsidR="009716D6" w:rsidRPr="008B161F" w:rsidRDefault="009716D6" w:rsidP="009716D6">
      <w:pPr>
        <w:rPr>
          <w:rFonts w:ascii="Arial" w:hAnsi="Arial" w:cs="Arial"/>
          <w:sz w:val="24"/>
          <w:szCs w:val="24"/>
        </w:rPr>
      </w:pPr>
      <w:r w:rsidRPr="008B161F">
        <w:rPr>
          <w:rFonts w:ascii="Arial" w:hAnsi="Arial" w:cs="Arial"/>
          <w:sz w:val="24"/>
          <w:szCs w:val="24"/>
        </w:rPr>
        <w:t xml:space="preserve">Bizeljsko,____________________________                                       </w:t>
      </w:r>
    </w:p>
    <w:p w14:paraId="47874414" w14:textId="77777777" w:rsidR="009716D6" w:rsidRPr="008B161F" w:rsidRDefault="009716D6" w:rsidP="009716D6">
      <w:pPr>
        <w:rPr>
          <w:rFonts w:ascii="Arial" w:hAnsi="Arial" w:cs="Arial"/>
          <w:sz w:val="24"/>
          <w:szCs w:val="24"/>
        </w:rPr>
      </w:pPr>
    </w:p>
    <w:p w14:paraId="2B4B8C82" w14:textId="77777777" w:rsidR="009716D6" w:rsidRPr="008B161F" w:rsidRDefault="009716D6" w:rsidP="009716D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</w:t>
      </w:r>
      <w:r w:rsidRPr="008B161F">
        <w:rPr>
          <w:rFonts w:ascii="Arial" w:hAnsi="Arial" w:cs="Arial"/>
          <w:sz w:val="24"/>
          <w:szCs w:val="24"/>
        </w:rPr>
        <w:t>Podpis staršev oz. zakonitega zastopnika</w:t>
      </w:r>
    </w:p>
    <w:p w14:paraId="0C5A1785" w14:textId="77777777" w:rsidR="009716D6" w:rsidRPr="008B161F" w:rsidRDefault="009716D6" w:rsidP="009716D6">
      <w:pPr>
        <w:rPr>
          <w:rFonts w:ascii="Arial" w:hAnsi="Arial" w:cs="Arial"/>
          <w:sz w:val="24"/>
          <w:szCs w:val="24"/>
        </w:rPr>
      </w:pPr>
      <w:r w:rsidRPr="008B161F">
        <w:rPr>
          <w:rFonts w:ascii="Arial" w:hAnsi="Arial" w:cs="Arial"/>
          <w:sz w:val="24"/>
          <w:szCs w:val="24"/>
        </w:rPr>
        <w:t xml:space="preserve">    </w:t>
      </w:r>
    </w:p>
    <w:p w14:paraId="7744F6F2" w14:textId="77777777" w:rsidR="009716D6" w:rsidRPr="008B161F" w:rsidRDefault="009716D6" w:rsidP="009716D6">
      <w:pPr>
        <w:rPr>
          <w:rFonts w:ascii="Arial" w:hAnsi="Arial" w:cs="Arial"/>
          <w:sz w:val="24"/>
          <w:szCs w:val="24"/>
        </w:rPr>
      </w:pPr>
      <w:r w:rsidRPr="008B161F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__________________________</w:t>
      </w:r>
    </w:p>
    <w:p w14:paraId="7E80492A" w14:textId="77777777" w:rsidR="009716D6" w:rsidRPr="008B161F" w:rsidRDefault="009716D6">
      <w:pPr>
        <w:rPr>
          <w:rFonts w:ascii="Arial" w:hAnsi="Arial" w:cs="Arial"/>
          <w:sz w:val="24"/>
          <w:szCs w:val="24"/>
        </w:rPr>
      </w:pPr>
    </w:p>
    <w:sectPr w:rsidR="009716D6" w:rsidRPr="008B161F" w:rsidSect="00644013">
      <w:headerReference w:type="default" r:id="rId9"/>
      <w:footerReference w:type="default" r:id="rId10"/>
      <w:pgSz w:w="11906" w:h="16838"/>
      <w:pgMar w:top="709" w:right="720" w:bottom="720" w:left="720" w:header="742" w:footer="366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CBEE8A" w14:textId="77777777" w:rsidR="00D44E10" w:rsidRDefault="00D44E10" w:rsidP="00DA0344">
      <w:r>
        <w:separator/>
      </w:r>
    </w:p>
  </w:endnote>
  <w:endnote w:type="continuationSeparator" w:id="0">
    <w:p w14:paraId="24F0431D" w14:textId="77777777" w:rsidR="00D44E10" w:rsidRDefault="00D44E10" w:rsidP="00DA03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FE94EB" w14:textId="77777777" w:rsidR="00DA0344" w:rsidRDefault="00346349">
    <w:pPr>
      <w:pStyle w:val="Noga"/>
    </w:pPr>
    <w:r w:rsidRPr="00346349">
      <w:rPr>
        <w:rFonts w:ascii="Arial" w:hAnsi="Arial"/>
        <w:b/>
        <w:noProof/>
        <w:color w:val="196B24" w:themeColor="accent3"/>
        <w:sz w:val="30"/>
        <w:szCs w:val="30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4F857133" wp14:editId="49D86269">
              <wp:simplePos x="0" y="0"/>
              <wp:positionH relativeFrom="margin">
                <wp:posOffset>0</wp:posOffset>
              </wp:positionH>
              <wp:positionV relativeFrom="paragraph">
                <wp:posOffset>0</wp:posOffset>
              </wp:positionV>
              <wp:extent cx="6581775" cy="0"/>
              <wp:effectExtent l="0" t="0" r="0" b="0"/>
              <wp:wrapNone/>
              <wp:docPr id="1271321610" name="Raven povezovalnik 12713216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581775" cy="0"/>
                      </a:xfrm>
                      <a:prstGeom prst="line">
                        <a:avLst/>
                      </a:prstGeom>
                      <a:ln>
                        <a:solidFill>
                          <a:schemeClr val="accent3"/>
                        </a:solidFill>
                      </a:ln>
                    </wps:spPr>
                    <wps:style>
                      <a:lnRef idx="1">
                        <a:schemeClr val="accent2"/>
                      </a:lnRef>
                      <a:fillRef idx="0">
                        <a:schemeClr val="accent2"/>
                      </a:fillRef>
                      <a:effectRef idx="0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AB5774E" id="Raven povezovalnik 1271321610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0" to="518.2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" strokecolor="#196b24 [3206]" strokeweight="1pt">
              <v:stroke joinstyle="miter"/>
              <w10:wrap anchorx="margin"/>
            </v:line>
          </w:pict>
        </mc:Fallback>
      </mc:AlternateContent>
    </w:r>
  </w:p>
  <w:p w14:paraId="6AA3D522" w14:textId="77777777" w:rsidR="00DA0344" w:rsidRDefault="008A1965">
    <w:pPr>
      <w:pStyle w:val="Noga"/>
    </w:pPr>
    <w:r w:rsidRPr="008A1965">
      <w:rPr>
        <w:noProof/>
      </w:rPr>
      <w:drawing>
        <wp:inline distT="0" distB="0" distL="0" distR="0" wp14:anchorId="3F57842B" wp14:editId="531C57C8">
          <wp:extent cx="6645910" cy="920115"/>
          <wp:effectExtent l="0" t="0" r="2540" b="0"/>
          <wp:docPr id="1318826355" name="Slika 1" descr="Slika, ki vsebuje besede besedilo, pisava, posnetek zaslona&#10;&#10;Vsebina, ustvarjena z UI, morda ni pravil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65077167" name="Slika 1" descr="Slika, ki vsebuje besede besedilo, pisava, posnetek zaslona&#10;&#10;Vsebina, ustvarjena z UI, morda ni pravilna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645910" cy="9201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26554B" w14:textId="77777777" w:rsidR="00D44E10" w:rsidRDefault="00D44E10" w:rsidP="00DA0344">
      <w:r>
        <w:separator/>
      </w:r>
    </w:p>
  </w:footnote>
  <w:footnote w:type="continuationSeparator" w:id="0">
    <w:p w14:paraId="05393D1E" w14:textId="77777777" w:rsidR="00D44E10" w:rsidRDefault="00D44E10" w:rsidP="00DA03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3A58A4" w14:textId="77777777" w:rsidR="00DA0344" w:rsidRPr="00644013" w:rsidRDefault="00644013" w:rsidP="00DA0344">
    <w:pPr>
      <w:rPr>
        <w:rFonts w:ascii="Arial" w:hAnsi="Arial" w:cs="Arial"/>
        <w:b/>
        <w:bCs/>
        <w:color w:val="275317" w:themeColor="accent6" w:themeShade="80"/>
        <w:sz w:val="32"/>
        <w:szCs w:val="32"/>
      </w:rPr>
    </w:pPr>
    <w:r w:rsidRPr="00644013">
      <w:rPr>
        <w:rFonts w:ascii="Arial" w:hAnsi="Arial" w:cs="Arial"/>
        <w:b/>
        <w:bCs/>
        <w:noProof/>
        <w:sz w:val="32"/>
        <w:szCs w:val="32"/>
      </w:rPr>
      <w:drawing>
        <wp:anchor distT="0" distB="0" distL="114300" distR="114300" simplePos="0" relativeHeight="251660288" behindDoc="0" locked="0" layoutInCell="1" allowOverlap="1" wp14:anchorId="02727E6F" wp14:editId="4F6AE4D8">
          <wp:simplePos x="0" y="0"/>
          <wp:positionH relativeFrom="margin">
            <wp:posOffset>5257800</wp:posOffset>
          </wp:positionH>
          <wp:positionV relativeFrom="paragraph">
            <wp:posOffset>66675</wp:posOffset>
          </wp:positionV>
          <wp:extent cx="1000125" cy="1276985"/>
          <wp:effectExtent l="0" t="38100" r="314325" b="37465"/>
          <wp:wrapThrough wrapText="bothSides">
            <wp:wrapPolygon edited="0">
              <wp:start x="6583" y="-644"/>
              <wp:lineTo x="4526" y="0"/>
              <wp:lineTo x="0" y="3545"/>
              <wp:lineTo x="0" y="21911"/>
              <wp:lineTo x="23040" y="21911"/>
              <wp:lineTo x="26331" y="20623"/>
              <wp:lineTo x="27977" y="15789"/>
              <wp:lineTo x="27154" y="3222"/>
              <wp:lineTo x="21806" y="0"/>
              <wp:lineTo x="18514" y="-644"/>
              <wp:lineTo x="6583" y="-644"/>
            </wp:wrapPolygon>
          </wp:wrapThrough>
          <wp:docPr id="1263556010" name="Slika 1263556010" descr="Slika, ki vsebuje besede besedilo, plakat, grafično oblikovanje, pisava&#10;&#10;Vsebina, ustvarjena z UI, morda ni pravil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Slika 8" descr="Slika, ki vsebuje besede besedilo, plakat, grafično oblikovanje, pisava&#10;&#10;Vsebina, ustvarjena z UI, morda ni pravilna.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0125" cy="1276985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  <a:effectLst>
                    <a:outerShdw blurRad="165100" dist="241300" dir="21540000" sx="80000" sy="80000" algn="ctr" rotWithShape="0">
                      <a:schemeClr val="accent6">
                        <a:lumMod val="75000"/>
                        <a:alpha val="75000"/>
                      </a:schemeClr>
                    </a:outerShdw>
                  </a:effec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46349" w:rsidRPr="00644013">
      <w:rPr>
        <w:rFonts w:ascii="Arial" w:hAnsi="Arial" w:cs="Arial"/>
        <w:b/>
        <w:noProof/>
        <w:color w:val="196B24" w:themeColor="accent3"/>
        <w:sz w:val="30"/>
        <w:szCs w:val="30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32FBA31D" wp14:editId="3C03F1C2">
              <wp:simplePos x="0" y="0"/>
              <wp:positionH relativeFrom="margin">
                <wp:align>left</wp:align>
              </wp:positionH>
              <wp:positionV relativeFrom="paragraph">
                <wp:posOffset>-190500</wp:posOffset>
              </wp:positionV>
              <wp:extent cx="6781800" cy="9525"/>
              <wp:effectExtent l="0" t="0" r="19050" b="28575"/>
              <wp:wrapNone/>
              <wp:docPr id="1296169874" name="Raven povezovalnik 129616987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781800" cy="9525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2"/>
                      </a:lnRef>
                      <a:fillRef idx="0">
                        <a:schemeClr val="accent2"/>
                      </a:fillRef>
                      <a:effectRef idx="0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AADEE29" id="Raven povezovalnik 1296169874" o:spid="_x0000_s1026" style="position:absolute;z-index:25167052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-15pt" to="534pt,-1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" strokecolor="#e97132 [3205]" strokeweight="1pt">
              <v:stroke joinstyle="miter"/>
              <w10:wrap anchorx="margin"/>
            </v:line>
          </w:pict>
        </mc:Fallback>
      </mc:AlternateContent>
    </w:r>
    <w:r w:rsidR="00DA0344" w:rsidRPr="00644013">
      <w:rPr>
        <w:rFonts w:ascii="Arial" w:hAnsi="Arial" w:cs="Arial"/>
        <w:b/>
        <w:bCs/>
        <w:sz w:val="32"/>
        <w:szCs w:val="32"/>
      </w:rPr>
      <w:t xml:space="preserve">Osnovna šola Bizeljsko   </w:t>
    </w:r>
  </w:p>
  <w:p w14:paraId="16677A1A" w14:textId="77777777" w:rsidR="00DA0344" w:rsidRPr="00644013" w:rsidRDefault="00DA0344" w:rsidP="00DA0344">
    <w:pPr>
      <w:rPr>
        <w:rFonts w:ascii="Arial" w:hAnsi="Arial" w:cs="Arial"/>
        <w:sz w:val="22"/>
        <w:szCs w:val="22"/>
      </w:rPr>
    </w:pPr>
    <w:r w:rsidRPr="00644013">
      <w:rPr>
        <w:rFonts w:ascii="Arial" w:hAnsi="Arial" w:cs="Arial"/>
        <w:sz w:val="22"/>
        <w:szCs w:val="22"/>
      </w:rPr>
      <w:t>Bizeljska cesta 78</w:t>
    </w:r>
    <w:r w:rsidR="00095798" w:rsidRPr="00644013">
      <w:rPr>
        <w:rFonts w:ascii="Arial" w:hAnsi="Arial" w:cs="Arial"/>
        <w:sz w:val="22"/>
        <w:szCs w:val="22"/>
      </w:rPr>
      <w:t>, 8259 Bizeljsko</w:t>
    </w:r>
  </w:p>
  <w:p w14:paraId="1AC3E7DA" w14:textId="77777777" w:rsidR="00346349" w:rsidRPr="00644013" w:rsidRDefault="00346349" w:rsidP="00DA0344">
    <w:pPr>
      <w:rPr>
        <w:rFonts w:ascii="Arial" w:hAnsi="Arial" w:cs="Arial"/>
        <w:b/>
        <w:bCs/>
        <w:sz w:val="18"/>
        <w:szCs w:val="18"/>
      </w:rPr>
    </w:pPr>
  </w:p>
  <w:p w14:paraId="68A256B5" w14:textId="77777777" w:rsidR="00DA0344" w:rsidRPr="00644013" w:rsidRDefault="00DA0344" w:rsidP="00DA0344">
    <w:pPr>
      <w:rPr>
        <w:rFonts w:ascii="Arial" w:hAnsi="Arial" w:cs="Arial"/>
        <w:sz w:val="19"/>
        <w:szCs w:val="19"/>
      </w:rPr>
    </w:pPr>
    <w:r w:rsidRPr="00644013">
      <w:rPr>
        <w:rFonts w:ascii="Arial" w:hAnsi="Arial" w:cs="Arial"/>
        <w:b/>
        <w:bCs/>
        <w:sz w:val="19"/>
        <w:szCs w:val="19"/>
      </w:rPr>
      <w:t>Telefon:</w:t>
    </w:r>
    <w:r w:rsidRPr="00644013">
      <w:rPr>
        <w:rFonts w:ascii="Arial" w:hAnsi="Arial" w:cs="Arial"/>
        <w:sz w:val="19"/>
        <w:szCs w:val="19"/>
      </w:rPr>
      <w:t xml:space="preserve"> 07 45 20 335</w:t>
    </w:r>
  </w:p>
  <w:p w14:paraId="36E546A8" w14:textId="77777777" w:rsidR="00DA0344" w:rsidRPr="00644013" w:rsidRDefault="00DA0344" w:rsidP="00DA0344">
    <w:pPr>
      <w:rPr>
        <w:rFonts w:ascii="Arial" w:hAnsi="Arial" w:cs="Arial"/>
        <w:sz w:val="19"/>
        <w:szCs w:val="19"/>
      </w:rPr>
    </w:pPr>
    <w:r w:rsidRPr="00644013">
      <w:rPr>
        <w:rFonts w:ascii="Arial" w:hAnsi="Arial" w:cs="Arial"/>
        <w:b/>
        <w:bCs/>
        <w:sz w:val="19"/>
        <w:szCs w:val="19"/>
      </w:rPr>
      <w:t>E-pošta:</w:t>
    </w:r>
    <w:r w:rsidRPr="00644013">
      <w:rPr>
        <w:rFonts w:ascii="Arial" w:hAnsi="Arial" w:cs="Arial"/>
        <w:sz w:val="19"/>
        <w:szCs w:val="19"/>
      </w:rPr>
      <w:t xml:space="preserve"> os-bizeljsko@guest.arnes.si</w:t>
    </w:r>
  </w:p>
  <w:p w14:paraId="14D459E6" w14:textId="77777777" w:rsidR="00DA0344" w:rsidRPr="00644013" w:rsidRDefault="00DA0344" w:rsidP="00DA0344">
    <w:pPr>
      <w:rPr>
        <w:rFonts w:ascii="Arial" w:hAnsi="Arial" w:cs="Arial"/>
        <w:sz w:val="19"/>
        <w:szCs w:val="19"/>
      </w:rPr>
    </w:pPr>
    <w:r w:rsidRPr="00644013">
      <w:rPr>
        <w:rFonts w:ascii="Arial" w:hAnsi="Arial" w:cs="Arial"/>
        <w:b/>
        <w:bCs/>
        <w:sz w:val="19"/>
        <w:szCs w:val="19"/>
      </w:rPr>
      <w:t>Davčna številka:</w:t>
    </w:r>
    <w:r w:rsidRPr="00644013">
      <w:rPr>
        <w:rFonts w:ascii="Arial" w:hAnsi="Arial" w:cs="Arial"/>
        <w:sz w:val="19"/>
        <w:szCs w:val="19"/>
      </w:rPr>
      <w:t xml:space="preserve"> 92015930</w:t>
    </w:r>
  </w:p>
  <w:p w14:paraId="31898F3E" w14:textId="77777777" w:rsidR="00DA0344" w:rsidRPr="00644013" w:rsidRDefault="00DA0344" w:rsidP="00DA0344">
    <w:pPr>
      <w:rPr>
        <w:rFonts w:ascii="Arial" w:hAnsi="Arial" w:cs="Arial"/>
        <w:sz w:val="19"/>
        <w:szCs w:val="19"/>
      </w:rPr>
    </w:pPr>
    <w:r w:rsidRPr="00644013">
      <w:rPr>
        <w:rFonts w:ascii="Arial" w:hAnsi="Arial" w:cs="Arial"/>
        <w:b/>
        <w:bCs/>
        <w:sz w:val="19"/>
        <w:szCs w:val="19"/>
      </w:rPr>
      <w:t>Matična številka:</w:t>
    </w:r>
    <w:r w:rsidRPr="00644013">
      <w:rPr>
        <w:rFonts w:ascii="Arial" w:hAnsi="Arial" w:cs="Arial"/>
        <w:sz w:val="19"/>
        <w:szCs w:val="19"/>
      </w:rPr>
      <w:t xml:space="preserve"> 5088607000</w:t>
    </w:r>
  </w:p>
  <w:p w14:paraId="05490A54" w14:textId="77777777" w:rsidR="00DA0344" w:rsidRDefault="00644013">
    <w:pPr>
      <w:pStyle w:val="Glava"/>
    </w:pPr>
    <w:r w:rsidRPr="00346349">
      <w:rPr>
        <w:rFonts w:ascii="Arial" w:hAnsi="Arial"/>
        <w:b/>
        <w:noProof/>
        <w:color w:val="196B24" w:themeColor="accent3"/>
        <w:sz w:val="30"/>
        <w:szCs w:val="30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2CCB2D72" wp14:editId="07969D92">
              <wp:simplePos x="0" y="0"/>
              <wp:positionH relativeFrom="margin">
                <wp:posOffset>6334125</wp:posOffset>
              </wp:positionH>
              <wp:positionV relativeFrom="paragraph">
                <wp:posOffset>62865</wp:posOffset>
              </wp:positionV>
              <wp:extent cx="447675" cy="0"/>
              <wp:effectExtent l="0" t="0" r="0" b="0"/>
              <wp:wrapNone/>
              <wp:docPr id="381320985" name="Raven povezovalnik 38132098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447675" cy="0"/>
                      </a:xfrm>
                      <a:prstGeom prst="line">
                        <a:avLst/>
                      </a:prstGeom>
                      <a:ln>
                        <a:solidFill>
                          <a:schemeClr val="accent3"/>
                        </a:solidFill>
                      </a:ln>
                    </wps:spPr>
                    <wps:style>
                      <a:lnRef idx="1">
                        <a:schemeClr val="accent2"/>
                      </a:lnRef>
                      <a:fillRef idx="0">
                        <a:schemeClr val="accent2"/>
                      </a:fillRef>
                      <a:effectRef idx="0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A0D8179" id="Raven povezovalnik 381320985" o:spid="_x0000_s1026" style="position:absolute;flip:y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498.75pt,4.95pt" to="534pt,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" strokecolor="#196b24 [3206]" strokeweight="1pt">
              <v:stroke joinstyle="miter"/>
              <w10:wrap anchorx="margin"/>
            </v:line>
          </w:pict>
        </mc:Fallback>
      </mc:AlternateContent>
    </w:r>
    <w:r w:rsidRPr="00346349">
      <w:rPr>
        <w:rFonts w:ascii="Arial" w:hAnsi="Arial"/>
        <w:b/>
        <w:noProof/>
        <w:color w:val="196B24" w:themeColor="accent3"/>
        <w:sz w:val="30"/>
        <w:szCs w:val="30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2B343A06" wp14:editId="596089EB">
              <wp:simplePos x="0" y="0"/>
              <wp:positionH relativeFrom="margin">
                <wp:align>left</wp:align>
              </wp:positionH>
              <wp:positionV relativeFrom="paragraph">
                <wp:posOffset>62865</wp:posOffset>
              </wp:positionV>
              <wp:extent cx="5172075" cy="9525"/>
              <wp:effectExtent l="0" t="0" r="28575" b="28575"/>
              <wp:wrapNone/>
              <wp:docPr id="711797306" name="Raven povezovalnik 7117973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172075" cy="9525"/>
                      </a:xfrm>
                      <a:prstGeom prst="line">
                        <a:avLst/>
                      </a:prstGeom>
                      <a:ln>
                        <a:solidFill>
                          <a:schemeClr val="accent3"/>
                        </a:solidFill>
                      </a:ln>
                    </wps:spPr>
                    <wps:style>
                      <a:lnRef idx="1">
                        <a:schemeClr val="accent2"/>
                      </a:lnRef>
                      <a:fillRef idx="0">
                        <a:schemeClr val="accent2"/>
                      </a:fillRef>
                      <a:effectRef idx="0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E136AFC" id="Raven povezovalnik 711797306" o:spid="_x0000_s1026" style="position:absolute;flip:y;z-index:25166643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4.95pt" to="407.25pt,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" strokecolor="#196b24 [3206]" strokeweight="1pt">
              <v:stroke joinstyle="miter"/>
              <w10:wrap anchorx="margin"/>
            </v:lin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161F"/>
    <w:rsid w:val="00002136"/>
    <w:rsid w:val="00095798"/>
    <w:rsid w:val="0011453F"/>
    <w:rsid w:val="00220633"/>
    <w:rsid w:val="002C6B0D"/>
    <w:rsid w:val="00346349"/>
    <w:rsid w:val="003C6A1E"/>
    <w:rsid w:val="00520215"/>
    <w:rsid w:val="00644013"/>
    <w:rsid w:val="0076397A"/>
    <w:rsid w:val="007700AD"/>
    <w:rsid w:val="00783D24"/>
    <w:rsid w:val="007E2E86"/>
    <w:rsid w:val="007F1E72"/>
    <w:rsid w:val="00863526"/>
    <w:rsid w:val="008811A2"/>
    <w:rsid w:val="008A1965"/>
    <w:rsid w:val="008B161F"/>
    <w:rsid w:val="008D0E83"/>
    <w:rsid w:val="00971403"/>
    <w:rsid w:val="009716D6"/>
    <w:rsid w:val="009B2922"/>
    <w:rsid w:val="00A01434"/>
    <w:rsid w:val="00AB1A69"/>
    <w:rsid w:val="00BE6CD5"/>
    <w:rsid w:val="00D44E10"/>
    <w:rsid w:val="00D5045A"/>
    <w:rsid w:val="00DA0344"/>
    <w:rsid w:val="00E20028"/>
    <w:rsid w:val="00E535CD"/>
    <w:rsid w:val="00F35B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507FA5E"/>
  <w15:chartTrackingRefBased/>
  <w15:docId w15:val="{67A01C5D-E5D7-4E71-9205-C75F2DF7F7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l-S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DA0344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sl-SI"/>
      <w14:ligatures w14:val="none"/>
    </w:rPr>
  </w:style>
  <w:style w:type="paragraph" w:styleId="Naslov1">
    <w:name w:val="heading 1"/>
    <w:basedOn w:val="Navaden"/>
    <w:next w:val="Navaden"/>
    <w:link w:val="Naslov1Znak"/>
    <w:uiPriority w:val="9"/>
    <w:qFormat/>
    <w:rsid w:val="00DA0344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DA0344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DA0344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DA0344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DA0344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DA0344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DA0344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DA0344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DA0344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DA03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DA03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DA03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DA0344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DA0344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DA0344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DA0344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DA0344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DA0344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DA034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NaslovZnak">
    <w:name w:val="Naslov Znak"/>
    <w:basedOn w:val="Privzetapisavaodstavka"/>
    <w:link w:val="Naslov"/>
    <w:uiPriority w:val="10"/>
    <w:rsid w:val="00DA03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DA0344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naslovZnak">
    <w:name w:val="Podnaslov Znak"/>
    <w:basedOn w:val="Privzetapisavaodstavka"/>
    <w:link w:val="Podnaslov"/>
    <w:uiPriority w:val="11"/>
    <w:rsid w:val="00DA03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DA0344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CitatZnak">
    <w:name w:val="Citat Znak"/>
    <w:basedOn w:val="Privzetapisavaodstavka"/>
    <w:link w:val="Citat"/>
    <w:uiPriority w:val="29"/>
    <w:rsid w:val="00DA0344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DA0344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Intenzivenpoudarek">
    <w:name w:val="Intense Emphasis"/>
    <w:basedOn w:val="Privzetapisavaodstavka"/>
    <w:uiPriority w:val="21"/>
    <w:qFormat/>
    <w:rsid w:val="00DA0344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DA03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DA0344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DA0344"/>
    <w:rPr>
      <w:b/>
      <w:bCs/>
      <w:smallCaps/>
      <w:color w:val="0F4761" w:themeColor="accent1" w:themeShade="BF"/>
      <w:spacing w:val="5"/>
    </w:rPr>
  </w:style>
  <w:style w:type="paragraph" w:styleId="Glava">
    <w:name w:val="header"/>
    <w:basedOn w:val="Navaden"/>
    <w:link w:val="GlavaZnak"/>
    <w:uiPriority w:val="99"/>
    <w:unhideWhenUsed/>
    <w:rsid w:val="00DA0344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DA0344"/>
    <w:rPr>
      <w:rFonts w:ascii="Times New Roman" w:eastAsia="Times New Roman" w:hAnsi="Times New Roman" w:cs="Times New Roman"/>
      <w:kern w:val="0"/>
      <w:sz w:val="20"/>
      <w:szCs w:val="20"/>
      <w:lang w:eastAsia="sl-SI"/>
      <w14:ligatures w14:val="none"/>
    </w:rPr>
  </w:style>
  <w:style w:type="paragraph" w:styleId="Noga">
    <w:name w:val="footer"/>
    <w:basedOn w:val="Navaden"/>
    <w:link w:val="NogaZnak"/>
    <w:uiPriority w:val="99"/>
    <w:unhideWhenUsed/>
    <w:rsid w:val="00DA0344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DA0344"/>
    <w:rPr>
      <w:rFonts w:ascii="Times New Roman" w:eastAsia="Times New Roman" w:hAnsi="Times New Roman" w:cs="Times New Roman"/>
      <w:kern w:val="0"/>
      <w:sz w:val="20"/>
      <w:szCs w:val="20"/>
      <w:lang w:eastAsia="sl-SI"/>
      <w14:ligatures w14:val="none"/>
    </w:rPr>
  </w:style>
  <w:style w:type="paragraph" w:styleId="Navadensplet">
    <w:name w:val="Normal (Web)"/>
    <w:basedOn w:val="Navaden"/>
    <w:uiPriority w:val="99"/>
    <w:semiHidden/>
    <w:unhideWhenUsed/>
    <w:rsid w:val="00346349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idijaB\Documents\Officeove%20predloge%20po%20meri\Glava%20dokumenta%20_NOVA.dotx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FE8EDFD53C6F24981A87E3A95C898FF" ma:contentTypeVersion="12" ma:contentTypeDescription="Ustvari nov dokument." ma:contentTypeScope="" ma:versionID="b68aa5636965236a8f3ff55fad3f07df">
  <xsd:schema xmlns:xsd="http://www.w3.org/2001/XMLSchema" xmlns:xs="http://www.w3.org/2001/XMLSchema" xmlns:p="http://schemas.microsoft.com/office/2006/metadata/properties" xmlns:ns2="78391ec2-8e7f-490d-8aaf-5562a1d13e28" xmlns:ns3="1fb3a270-ff8b-4892-9031-9f84380f71cb" targetNamespace="http://schemas.microsoft.com/office/2006/metadata/properties" ma:root="true" ma:fieldsID="1309f2edaddef3aee6a3f446aaf3c6d8" ns2:_="" ns3:_="">
    <xsd:import namespace="78391ec2-8e7f-490d-8aaf-5562a1d13e28"/>
    <xsd:import namespace="1fb3a270-ff8b-4892-9031-9f84380f71c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391ec2-8e7f-490d-8aaf-5562a1d13e2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Oznake slike" ma:readOnly="false" ma:fieldId="{5cf76f15-5ced-4ddc-b409-7134ff3c332f}" ma:taxonomyMulti="true" ma:sspId="30ba09aa-ab34-4987-b0ef-f646ad63199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b3a270-ff8b-4892-9031-9f84380f71cb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43fbdd6-83a8-415c-8da8-6ef50209b5c0}" ma:internalName="TaxCatchAll" ma:showField="CatchAllData" ma:web="1fb3a270-ff8b-4892-9031-9f84380f71c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8391ec2-8e7f-490d-8aaf-5562a1d13e28">
      <Terms xmlns="http://schemas.microsoft.com/office/infopath/2007/PartnerControls"/>
    </lcf76f155ced4ddcb4097134ff3c332f>
    <TaxCatchAll xmlns="1fb3a270-ff8b-4892-9031-9f84380f71cb" xsi:nil="true"/>
  </documentManagement>
</p:properties>
</file>

<file path=customXml/itemProps1.xml><?xml version="1.0" encoding="utf-8"?>
<ds:datastoreItem xmlns:ds="http://schemas.openxmlformats.org/officeDocument/2006/customXml" ds:itemID="{C3D66E19-FA15-4C5B-937D-A6AAAF7936A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286A208-F7C7-4C63-8CE7-3AE67ADF99A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8391ec2-8e7f-490d-8aaf-5562a1d13e28"/>
    <ds:schemaRef ds:uri="1fb3a270-ff8b-4892-9031-9f84380f71c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10288C7-EBE4-4E7C-895D-04A724E94911}">
  <ds:schemaRefs>
    <ds:schemaRef ds:uri="http://schemas.microsoft.com/office/2006/metadata/properties"/>
    <ds:schemaRef ds:uri="http://schemas.microsoft.com/office/infopath/2007/PartnerControls"/>
    <ds:schemaRef ds:uri="78391ec2-8e7f-490d-8aaf-5562a1d13e28"/>
    <ds:schemaRef ds:uri="1fb3a270-ff8b-4892-9031-9f84380f71c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Glava dokumenta _NOVA.dotx</Template>
  <TotalTime>6</TotalTime>
  <Pages>1</Pages>
  <Words>175</Words>
  <Characters>998</Characters>
  <Application>Microsoft Office Word</Application>
  <DocSecurity>4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LidijaB</dc:creator>
  <cp:keywords/>
  <dc:description/>
  <cp:lastModifiedBy>Aljaž Božič</cp:lastModifiedBy>
  <cp:revision>2</cp:revision>
  <cp:lastPrinted>2025-09-26T11:06:00Z</cp:lastPrinted>
  <dcterms:created xsi:type="dcterms:W3CDTF">2026-09-02T08:03:00Z</dcterms:created>
  <dcterms:modified xsi:type="dcterms:W3CDTF">2026-09-02T08:03:00Z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0x0101000FE8EDFD53C6F24981A87E3A95C898FF</vt:lpwstr>
  </property>
</Properties>
</file>